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B39" w:rsidRPr="00C629C8" w:rsidRDefault="00FC3B39" w:rsidP="008F482C">
      <w:pPr>
        <w:tabs>
          <w:tab w:val="left" w:pos="8080"/>
          <w:tab w:val="left" w:pos="9072"/>
        </w:tabs>
        <w:spacing w:before="720" w:after="720"/>
        <w:ind w:left="8222" w:hanging="8222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</w:t>
      </w:r>
      <w:r w:rsidRPr="00C629C8">
        <w:rPr>
          <w:b/>
          <w:bCs/>
          <w:sz w:val="26"/>
          <w:szCs w:val="26"/>
        </w:rPr>
        <w:t>AŚWIADCZENIE DLA MĘŻA ZAUFANIA</w:t>
      </w:r>
    </w:p>
    <w:p w:rsidR="00FC3B39" w:rsidRDefault="00FC3B39" w:rsidP="001E7130">
      <w:pPr>
        <w:jc w:val="both"/>
      </w:pPr>
      <w:r>
        <w:t xml:space="preserve">Ja ……………………………………...….., jako pełnomocnik wyborczy – osoba upoważniona przez </w:t>
      </w:r>
    </w:p>
    <w:p w:rsidR="00FC3B39" w:rsidRPr="001E7130" w:rsidRDefault="00FC3B39" w:rsidP="001E7130">
      <w:pPr>
        <w:tabs>
          <w:tab w:val="left" w:pos="4253"/>
        </w:tabs>
        <w:ind w:left="284" w:right="5489"/>
        <w:jc w:val="center"/>
        <w:rPr>
          <w:vertAlign w:val="superscript"/>
        </w:rPr>
      </w:pPr>
      <w:r w:rsidRPr="001E7130">
        <w:rPr>
          <w:vertAlign w:val="superscript"/>
        </w:rPr>
        <w:t>(imię - imiona i nazwisko)</w:t>
      </w:r>
    </w:p>
    <w:p w:rsidR="00FC3B39" w:rsidRPr="00446432" w:rsidRDefault="00FC3B39" w:rsidP="0058086D">
      <w:pPr>
        <w:spacing w:after="240"/>
        <w:jc w:val="both"/>
        <w:rPr>
          <w:sz w:val="26"/>
          <w:szCs w:val="26"/>
        </w:rPr>
      </w:pPr>
      <w:r>
        <w:t>pełnomocnika wyborczego</w:t>
      </w:r>
      <w:r w:rsidRPr="000B2EF5">
        <w:rPr>
          <w:rStyle w:val="FootnoteReference"/>
        </w:rPr>
        <w:footnoteReference w:customMarkFollows="1" w:id="1"/>
        <w:sym w:font="Symbol" w:char="F02A"/>
      </w:r>
      <w:r>
        <w:t>, działając w imieniu: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958"/>
      </w:tblGrid>
      <w:tr w:rsidR="00FC3B39" w:rsidRPr="006124D3">
        <w:tc>
          <w:tcPr>
            <w:tcW w:w="10061" w:type="dxa"/>
            <w:shd w:val="clear" w:color="auto" w:fill="C0C0C0"/>
          </w:tcPr>
          <w:p w:rsidR="00FC3B39" w:rsidRPr="006124D3" w:rsidRDefault="00FC3B39" w:rsidP="006124D3">
            <w:pPr>
              <w:tabs>
                <w:tab w:val="left" w:pos="5040"/>
              </w:tabs>
              <w:jc w:val="both"/>
              <w:rPr>
                <w:b/>
                <w:bCs/>
                <w:color w:val="000000"/>
              </w:rPr>
            </w:pPr>
            <w:r w:rsidRPr="006124D3">
              <w:rPr>
                <w:b/>
                <w:bCs/>
              </w:rPr>
              <w:t>Nazwa komitetu</w:t>
            </w:r>
          </w:p>
        </w:tc>
      </w:tr>
      <w:tr w:rsidR="00FC3B39" w:rsidRPr="006124D3">
        <w:tc>
          <w:tcPr>
            <w:tcW w:w="10061" w:type="dxa"/>
          </w:tcPr>
          <w:p w:rsidR="00FC3B39" w:rsidRPr="006124D3" w:rsidRDefault="00FC3B39" w:rsidP="0058086D">
            <w:pPr>
              <w:tabs>
                <w:tab w:val="left" w:pos="5040"/>
              </w:tabs>
              <w:spacing w:before="240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FC3B39" w:rsidRDefault="00FC3B39" w:rsidP="0058086D">
      <w:pPr>
        <w:tabs>
          <w:tab w:val="left" w:pos="9072"/>
        </w:tabs>
        <w:spacing w:before="240" w:after="240" w:line="360" w:lineRule="auto"/>
        <w:jc w:val="both"/>
      </w:pPr>
      <w:r>
        <w:t>zaświadczam, że Pan / Pani: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4"/>
        <w:gridCol w:w="1701"/>
        <w:gridCol w:w="708"/>
        <w:gridCol w:w="709"/>
        <w:gridCol w:w="567"/>
        <w:gridCol w:w="425"/>
        <w:gridCol w:w="142"/>
        <w:gridCol w:w="567"/>
        <w:gridCol w:w="284"/>
        <w:gridCol w:w="283"/>
        <w:gridCol w:w="567"/>
        <w:gridCol w:w="567"/>
        <w:gridCol w:w="567"/>
        <w:gridCol w:w="567"/>
        <w:gridCol w:w="567"/>
        <w:gridCol w:w="567"/>
        <w:gridCol w:w="567"/>
      </w:tblGrid>
      <w:tr w:rsidR="00FC3B39" w:rsidRPr="007E6129">
        <w:trPr>
          <w:trHeight w:val="375"/>
        </w:trPr>
        <w:tc>
          <w:tcPr>
            <w:tcW w:w="534" w:type="dxa"/>
            <w:shd w:val="clear" w:color="auto" w:fill="BFBFB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Imię</w:t>
            </w:r>
          </w:p>
        </w:tc>
        <w:tc>
          <w:tcPr>
            <w:tcW w:w="1701" w:type="dxa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BFBFB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Drugie imię</w:t>
            </w:r>
          </w:p>
        </w:tc>
        <w:tc>
          <w:tcPr>
            <w:tcW w:w="1701" w:type="dxa"/>
            <w:gridSpan w:val="3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3"/>
            <w:shd w:val="clear" w:color="auto" w:fill="BFBFB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Nazwisko</w:t>
            </w:r>
          </w:p>
        </w:tc>
        <w:tc>
          <w:tcPr>
            <w:tcW w:w="4252" w:type="dxa"/>
            <w:gridSpan w:val="8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FC3B39" w:rsidRPr="00495ECD">
        <w:tblPrEx>
          <w:tblLook w:val="00A0"/>
        </w:tblPrEx>
        <w:trPr>
          <w:trHeight w:val="397"/>
        </w:trPr>
        <w:tc>
          <w:tcPr>
            <w:tcW w:w="3652" w:type="dxa"/>
            <w:gridSpan w:val="4"/>
            <w:shd w:val="clear" w:color="auto" w:fill="C0C0C0"/>
            <w:vAlign w:val="center"/>
          </w:tcPr>
          <w:p w:rsidR="00FC3B39" w:rsidRPr="00AF73FC" w:rsidRDefault="00FC3B39" w:rsidP="006B2E37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C3B39" w:rsidRPr="00AF73FC" w:rsidRDefault="00FC3B39" w:rsidP="003F5386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</w:tbl>
    <w:p w:rsidR="00FC3B39" w:rsidRDefault="00FC3B39" w:rsidP="006B2E37">
      <w:pPr>
        <w:tabs>
          <w:tab w:val="left" w:pos="9072"/>
        </w:tabs>
        <w:spacing w:before="600"/>
      </w:pPr>
      <w:r>
        <w:t xml:space="preserve">został/a wyznaczony/a na męża zaufania w obwodzie głosowania nr ….... w ………………………... </w:t>
      </w:r>
    </w:p>
    <w:p w:rsidR="00FC3B39" w:rsidRPr="00F41512" w:rsidRDefault="00FC3B39" w:rsidP="00F41512">
      <w:pPr>
        <w:tabs>
          <w:tab w:val="left" w:pos="9072"/>
        </w:tabs>
        <w:ind w:left="7371"/>
        <w:jc w:val="center"/>
        <w:rPr>
          <w:i/>
          <w:iCs/>
          <w:vertAlign w:val="superscript"/>
        </w:rPr>
      </w:pPr>
      <w:r w:rsidRPr="00F41512">
        <w:rPr>
          <w:i/>
          <w:iCs/>
          <w:vertAlign w:val="superscript"/>
        </w:rPr>
        <w:t>(miejscowość)</w:t>
      </w:r>
    </w:p>
    <w:p w:rsidR="00FC3B39" w:rsidRDefault="00FC3B39" w:rsidP="00F41512">
      <w:pPr>
        <w:tabs>
          <w:tab w:val="left" w:pos="9072"/>
        </w:tabs>
      </w:pPr>
      <w:r>
        <w:t>w wyborach .............................................................................................................................................</w:t>
      </w:r>
    </w:p>
    <w:p w:rsidR="00FC3B39" w:rsidRPr="00F41512" w:rsidRDefault="00FC3B39" w:rsidP="00F41512">
      <w:pPr>
        <w:tabs>
          <w:tab w:val="left" w:pos="9072"/>
        </w:tabs>
        <w:ind w:left="1134"/>
        <w:jc w:val="center"/>
        <w:rPr>
          <w:i/>
          <w:iCs/>
          <w:vertAlign w:val="superscript"/>
        </w:rPr>
      </w:pPr>
      <w:r w:rsidRPr="00F41512">
        <w:rPr>
          <w:i/>
          <w:iCs/>
          <w:vertAlign w:val="superscript"/>
        </w:rPr>
        <w:t>(nazwa wyborów)</w:t>
      </w:r>
    </w:p>
    <w:p w:rsidR="00FC3B39" w:rsidRPr="008B5FB2" w:rsidRDefault="00FC3B39" w:rsidP="00F41512">
      <w:pPr>
        <w:tabs>
          <w:tab w:val="left" w:pos="9072"/>
        </w:tabs>
      </w:pPr>
      <w:r>
        <w:t>zarządzonych na dzień ........................................................................................................................</w:t>
      </w:r>
      <w:r>
        <w:rPr>
          <w:rStyle w:val="FootnoteReference"/>
        </w:rPr>
        <w:t xml:space="preserve"> </w:t>
      </w:r>
      <w:r>
        <w:rPr>
          <w:rStyle w:val="FootnoteReference"/>
          <w:vertAlign w:val="baseline"/>
        </w:rPr>
        <w:t>.</w:t>
      </w:r>
    </w:p>
    <w:p w:rsidR="00FC3B39" w:rsidRPr="00F41512" w:rsidRDefault="00FC3B39" w:rsidP="00F41512">
      <w:pPr>
        <w:tabs>
          <w:tab w:val="left" w:pos="9072"/>
        </w:tabs>
        <w:ind w:left="2268"/>
        <w:jc w:val="center"/>
        <w:rPr>
          <w:i/>
          <w:iCs/>
          <w:vertAlign w:val="superscript"/>
        </w:rPr>
      </w:pPr>
      <w:r w:rsidRPr="00F41512">
        <w:rPr>
          <w:i/>
          <w:iCs/>
          <w:vertAlign w:val="superscript"/>
        </w:rPr>
        <w:t>(data wyborów)</w:t>
      </w:r>
    </w:p>
    <w:p w:rsidR="00FC3B39" w:rsidRDefault="00FC3B39" w:rsidP="00F40939">
      <w:pPr>
        <w:tabs>
          <w:tab w:val="left" w:pos="3969"/>
        </w:tabs>
        <w:spacing w:before="1320"/>
        <w:ind w:left="5103" w:right="953"/>
        <w:rPr>
          <w:sz w:val="22"/>
          <w:szCs w:val="22"/>
        </w:rPr>
      </w:pPr>
      <w:r>
        <w:rPr>
          <w:sz w:val="22"/>
          <w:szCs w:val="22"/>
        </w:rPr>
        <w:t>….…………………................................</w:t>
      </w:r>
    </w:p>
    <w:p w:rsidR="00FC3B39" w:rsidRPr="008B5FB2" w:rsidRDefault="00FC3B39" w:rsidP="006B2E37">
      <w:pPr>
        <w:tabs>
          <w:tab w:val="left" w:pos="-4962"/>
        </w:tabs>
        <w:ind w:left="5103" w:right="953"/>
        <w:jc w:val="center"/>
        <w:rPr>
          <w:i/>
          <w:iCs/>
          <w:vertAlign w:val="superscript"/>
        </w:rPr>
      </w:pPr>
      <w:r>
        <w:rPr>
          <w:i/>
          <w:iCs/>
          <w:vertAlign w:val="superscript"/>
        </w:rPr>
        <w:t>(podpis pełnomocnika wyborczego</w:t>
      </w:r>
      <w:r>
        <w:rPr>
          <w:i/>
          <w:iCs/>
          <w:vertAlign w:val="superscript"/>
        </w:rPr>
        <w:br/>
        <w:t>lub osoby upoważnionej)</w:t>
      </w:r>
    </w:p>
    <w:sectPr w:rsidR="00FC3B39" w:rsidRPr="008B5FB2" w:rsidSect="00AD55CD">
      <w:pgSz w:w="11906" w:h="16838"/>
      <w:pgMar w:top="1418" w:right="74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B39" w:rsidRDefault="00FC3B39">
      <w:r>
        <w:separator/>
      </w:r>
    </w:p>
  </w:endnote>
  <w:endnote w:type="continuationSeparator" w:id="0">
    <w:p w:rsidR="00FC3B39" w:rsidRDefault="00FC3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B39" w:rsidRDefault="00FC3B39">
      <w:r>
        <w:separator/>
      </w:r>
    </w:p>
  </w:footnote>
  <w:footnote w:type="continuationSeparator" w:id="0">
    <w:p w:rsidR="00FC3B39" w:rsidRDefault="00FC3B39">
      <w:r>
        <w:continuationSeparator/>
      </w:r>
    </w:p>
  </w:footnote>
  <w:footnote w:id="1">
    <w:p w:rsidR="00FC3B39" w:rsidRDefault="00FC3B39">
      <w:pPr>
        <w:pStyle w:val="FootnoteText"/>
      </w:pPr>
      <w:r w:rsidRPr="000B2EF5">
        <w:rPr>
          <w:rStyle w:val="FootnoteReference"/>
        </w:rPr>
        <w:sym w:font="Symbol" w:char="F02A"/>
      </w:r>
      <w:r>
        <w:t xml:space="preserve"> </w:t>
      </w:r>
      <w:r w:rsidRPr="000B2EF5">
        <w:t>Jeżeli zaświadczenie wystawiła osoba upoważniona przez pełnomocnika</w:t>
      </w:r>
      <w:r>
        <w:t xml:space="preserve"> wyborczego</w:t>
      </w:r>
      <w:r w:rsidRPr="000B2EF5">
        <w:t>, zaświadczenie należy okazać obwodowej komisji wyborczej łącznie z kopią udzielonego upoważnienia.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559"/>
    <w:rsid w:val="00060EFD"/>
    <w:rsid w:val="000670AC"/>
    <w:rsid w:val="00074058"/>
    <w:rsid w:val="000B2EF5"/>
    <w:rsid w:val="000D449D"/>
    <w:rsid w:val="00114B66"/>
    <w:rsid w:val="00162A3E"/>
    <w:rsid w:val="001D2BBE"/>
    <w:rsid w:val="001E7130"/>
    <w:rsid w:val="001E7CDC"/>
    <w:rsid w:val="002010A2"/>
    <w:rsid w:val="0020311A"/>
    <w:rsid w:val="00291271"/>
    <w:rsid w:val="002F3B68"/>
    <w:rsid w:val="002F4BE0"/>
    <w:rsid w:val="00377676"/>
    <w:rsid w:val="003A2BFF"/>
    <w:rsid w:val="003D4F79"/>
    <w:rsid w:val="003F5386"/>
    <w:rsid w:val="00410C3D"/>
    <w:rsid w:val="00446432"/>
    <w:rsid w:val="0046105E"/>
    <w:rsid w:val="00487C6E"/>
    <w:rsid w:val="00495ECD"/>
    <w:rsid w:val="00550DCC"/>
    <w:rsid w:val="0058086D"/>
    <w:rsid w:val="00593610"/>
    <w:rsid w:val="006124D3"/>
    <w:rsid w:val="006234B2"/>
    <w:rsid w:val="00673AFA"/>
    <w:rsid w:val="006B2E37"/>
    <w:rsid w:val="00726103"/>
    <w:rsid w:val="007275CA"/>
    <w:rsid w:val="00740C4D"/>
    <w:rsid w:val="00794367"/>
    <w:rsid w:val="007E6129"/>
    <w:rsid w:val="00800E06"/>
    <w:rsid w:val="008154DA"/>
    <w:rsid w:val="008214C9"/>
    <w:rsid w:val="008349D6"/>
    <w:rsid w:val="008B2E0E"/>
    <w:rsid w:val="008B5FB2"/>
    <w:rsid w:val="008D4E43"/>
    <w:rsid w:val="008E33A5"/>
    <w:rsid w:val="008F039F"/>
    <w:rsid w:val="008F2603"/>
    <w:rsid w:val="008F482C"/>
    <w:rsid w:val="00911348"/>
    <w:rsid w:val="0093018E"/>
    <w:rsid w:val="00941612"/>
    <w:rsid w:val="00972C1A"/>
    <w:rsid w:val="0098643E"/>
    <w:rsid w:val="009D728E"/>
    <w:rsid w:val="00A13826"/>
    <w:rsid w:val="00A33CE2"/>
    <w:rsid w:val="00A377E9"/>
    <w:rsid w:val="00A56BF2"/>
    <w:rsid w:val="00A60CC9"/>
    <w:rsid w:val="00A90366"/>
    <w:rsid w:val="00AD2B24"/>
    <w:rsid w:val="00AD55CD"/>
    <w:rsid w:val="00AD5621"/>
    <w:rsid w:val="00AE15A8"/>
    <w:rsid w:val="00AF18ED"/>
    <w:rsid w:val="00AF73FC"/>
    <w:rsid w:val="00B35608"/>
    <w:rsid w:val="00B60A49"/>
    <w:rsid w:val="00B61A92"/>
    <w:rsid w:val="00B70FC4"/>
    <w:rsid w:val="00BB0A54"/>
    <w:rsid w:val="00BC2127"/>
    <w:rsid w:val="00BC6559"/>
    <w:rsid w:val="00C45F9C"/>
    <w:rsid w:val="00C629C8"/>
    <w:rsid w:val="00C80C20"/>
    <w:rsid w:val="00CC352A"/>
    <w:rsid w:val="00CE68A0"/>
    <w:rsid w:val="00D52973"/>
    <w:rsid w:val="00DC32B7"/>
    <w:rsid w:val="00DC430E"/>
    <w:rsid w:val="00E508E7"/>
    <w:rsid w:val="00E75BC2"/>
    <w:rsid w:val="00E925FE"/>
    <w:rsid w:val="00E93923"/>
    <w:rsid w:val="00E97060"/>
    <w:rsid w:val="00EB15D7"/>
    <w:rsid w:val="00EB7632"/>
    <w:rsid w:val="00EC2FFC"/>
    <w:rsid w:val="00F40939"/>
    <w:rsid w:val="00F41512"/>
    <w:rsid w:val="00F95108"/>
    <w:rsid w:val="00FC3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559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655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8D4E43"/>
    <w:pPr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B403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3D4F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86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D4F7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4038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58086D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8086D"/>
  </w:style>
  <w:style w:type="character" w:styleId="FootnoteReference">
    <w:name w:val="footnote reference"/>
    <w:basedOn w:val="DefaultParagraphFont"/>
    <w:uiPriority w:val="99"/>
    <w:semiHidden/>
    <w:rsid w:val="0058086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F4151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F41512"/>
  </w:style>
  <w:style w:type="character" w:styleId="EndnoteReference">
    <w:name w:val="endnote reference"/>
    <w:basedOn w:val="DefaultParagraphFont"/>
    <w:uiPriority w:val="99"/>
    <w:semiHidden/>
    <w:rsid w:val="00F4151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40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115</Words>
  <Characters>696</Characters>
  <Application>Microsoft Office Outlook</Application>
  <DocSecurity>0</DocSecurity>
  <Lines>0</Lines>
  <Paragraphs>0</Paragraphs>
  <ScaleCrop>false</ScaleCrop>
  <Company>Krajowe Biuro Wyborcze Del.Katowice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nr 1</dc:title>
  <dc:subject/>
  <dc:creator>W.Litewka</dc:creator>
  <cp:keywords/>
  <dc:description/>
  <cp:lastModifiedBy>Rada Gminy Krzęcin</cp:lastModifiedBy>
  <cp:revision>2</cp:revision>
  <cp:lastPrinted>2015-03-04T10:00:00Z</cp:lastPrinted>
  <dcterms:created xsi:type="dcterms:W3CDTF">2015-03-31T07:36:00Z</dcterms:created>
  <dcterms:modified xsi:type="dcterms:W3CDTF">2015-03-31T07:36:00Z</dcterms:modified>
</cp:coreProperties>
</file>