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A6A" w:rsidRDefault="00547A6A" w:rsidP="00911B96">
      <w:pPr>
        <w:widowControl w:val="0"/>
        <w:autoSpaceDE w:val="0"/>
        <w:autoSpaceDN w:val="0"/>
        <w:adjustRightInd w:val="0"/>
        <w:ind w:left="5234" w:firstLine="720"/>
      </w:pPr>
      <w:bookmarkStart w:id="0" w:name="page1"/>
      <w:bookmarkEnd w:id="0"/>
      <w:r>
        <w:rPr>
          <w:rFonts w:ascii="Arial" w:hAnsi="Arial" w:cs="Arial"/>
          <w:sz w:val="16"/>
          <w:szCs w:val="16"/>
        </w:rPr>
        <w:t>Załącznik nr 1</w:t>
      </w:r>
    </w:p>
    <w:p w:rsidR="00547A6A" w:rsidRDefault="00547A6A">
      <w:pPr>
        <w:widowControl w:val="0"/>
        <w:autoSpaceDE w:val="0"/>
        <w:autoSpaceDN w:val="0"/>
        <w:adjustRightInd w:val="0"/>
        <w:spacing w:line="32" w:lineRule="exact"/>
      </w:pPr>
    </w:p>
    <w:p w:rsidR="00547A6A" w:rsidRDefault="00547A6A" w:rsidP="00BC1F19">
      <w:pPr>
        <w:widowControl w:val="0"/>
        <w:overflowPunct w:val="0"/>
        <w:autoSpaceDE w:val="0"/>
        <w:autoSpaceDN w:val="0"/>
        <w:adjustRightInd w:val="0"/>
        <w:spacing w:line="218" w:lineRule="auto"/>
        <w:ind w:left="5954" w:right="96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 uchwały Nr V/34/2015</w:t>
      </w:r>
    </w:p>
    <w:p w:rsidR="00547A6A" w:rsidRDefault="00547A6A" w:rsidP="00BC1F19">
      <w:pPr>
        <w:widowControl w:val="0"/>
        <w:overflowPunct w:val="0"/>
        <w:autoSpaceDE w:val="0"/>
        <w:autoSpaceDN w:val="0"/>
        <w:adjustRightInd w:val="0"/>
        <w:spacing w:line="218" w:lineRule="auto"/>
        <w:ind w:left="5954" w:right="960"/>
      </w:pPr>
      <w:r>
        <w:rPr>
          <w:rFonts w:ascii="Arial" w:hAnsi="Arial" w:cs="Arial"/>
          <w:sz w:val="16"/>
          <w:szCs w:val="16"/>
        </w:rPr>
        <w:t>Rady Gminy Krzęcin</w:t>
      </w:r>
    </w:p>
    <w:p w:rsidR="00547A6A" w:rsidRDefault="00547A6A" w:rsidP="00BC1F19">
      <w:pPr>
        <w:widowControl w:val="0"/>
        <w:autoSpaceDE w:val="0"/>
        <w:autoSpaceDN w:val="0"/>
        <w:adjustRightInd w:val="0"/>
        <w:spacing w:line="2" w:lineRule="exact"/>
        <w:ind w:left="5954"/>
      </w:pPr>
    </w:p>
    <w:p w:rsidR="00547A6A" w:rsidRDefault="00547A6A" w:rsidP="00BC1F19">
      <w:pPr>
        <w:widowControl w:val="0"/>
        <w:autoSpaceDE w:val="0"/>
        <w:autoSpaceDN w:val="0"/>
        <w:adjustRightInd w:val="0"/>
        <w:ind w:left="5954"/>
      </w:pPr>
      <w:r>
        <w:rPr>
          <w:rFonts w:ascii="Arial" w:hAnsi="Arial" w:cs="Arial"/>
          <w:sz w:val="16"/>
          <w:szCs w:val="16"/>
        </w:rPr>
        <w:t>z dnia 29 kwietnia 2015r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351" w:lineRule="exact"/>
      </w:pPr>
    </w:p>
    <w:p w:rsidR="00547A6A" w:rsidRDefault="00547A6A">
      <w:pPr>
        <w:widowControl w:val="0"/>
        <w:autoSpaceDE w:val="0"/>
        <w:autoSpaceDN w:val="0"/>
        <w:adjustRightInd w:val="0"/>
        <w:ind w:left="2300"/>
      </w:pPr>
      <w:r>
        <w:rPr>
          <w:rFonts w:ascii="Arial" w:hAnsi="Arial" w:cs="Arial"/>
          <w:sz w:val="16"/>
          <w:szCs w:val="16"/>
        </w:rPr>
        <w:t>(WZÓR WNIOSKU O REALIZACJĘ ZADANIA PUBLICZNEGO</w:t>
      </w:r>
    </w:p>
    <w:p w:rsidR="00547A6A" w:rsidRDefault="00547A6A">
      <w:pPr>
        <w:widowControl w:val="0"/>
        <w:autoSpaceDE w:val="0"/>
        <w:autoSpaceDN w:val="0"/>
        <w:adjustRightInd w:val="0"/>
        <w:spacing w:line="1" w:lineRule="exact"/>
      </w:pPr>
    </w:p>
    <w:p w:rsidR="00547A6A" w:rsidRDefault="00547A6A">
      <w:pPr>
        <w:widowControl w:val="0"/>
        <w:autoSpaceDE w:val="0"/>
        <w:autoSpaceDN w:val="0"/>
        <w:adjustRightInd w:val="0"/>
        <w:ind w:left="3120"/>
      </w:pPr>
      <w:r>
        <w:rPr>
          <w:rFonts w:ascii="Arial" w:hAnsi="Arial" w:cs="Arial"/>
          <w:sz w:val="16"/>
          <w:szCs w:val="16"/>
        </w:rPr>
        <w:t>W RAMACH INICJATYWY LOKALNEJ)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353" w:lineRule="exact"/>
      </w:pPr>
    </w:p>
    <w:p w:rsidR="00547A6A" w:rsidRDefault="00547A6A">
      <w:pPr>
        <w:widowControl w:val="0"/>
        <w:overflowPunct w:val="0"/>
        <w:autoSpaceDE w:val="0"/>
        <w:autoSpaceDN w:val="0"/>
        <w:adjustRightInd w:val="0"/>
        <w:jc w:val="right"/>
      </w:pPr>
      <w:r>
        <w:rPr>
          <w:rFonts w:ascii="Arial" w:hAnsi="Arial" w:cs="Arial"/>
        </w:rPr>
        <w:t>…….…………………………….</w:t>
      </w:r>
    </w:p>
    <w:p w:rsidR="00547A6A" w:rsidRDefault="00547A6A">
      <w:pPr>
        <w:widowControl w:val="0"/>
        <w:autoSpaceDE w:val="0"/>
        <w:autoSpaceDN w:val="0"/>
        <w:adjustRightInd w:val="0"/>
        <w:spacing w:line="237" w:lineRule="auto"/>
        <w:ind w:left="6340"/>
      </w:pPr>
      <w:r>
        <w:rPr>
          <w:rFonts w:ascii="Arial" w:hAnsi="Arial" w:cs="Arial"/>
          <w:sz w:val="20"/>
          <w:szCs w:val="20"/>
        </w:rPr>
        <w:t>(miejscowość i data)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92" w:lineRule="exact"/>
      </w:pPr>
    </w:p>
    <w:p w:rsidR="00547A6A" w:rsidRDefault="00547A6A" w:rsidP="00781544">
      <w:pPr>
        <w:widowControl w:val="0"/>
        <w:autoSpaceDE w:val="0"/>
        <w:autoSpaceDN w:val="0"/>
        <w:adjustRightInd w:val="0"/>
        <w:ind w:left="5440" w:firstLine="500"/>
      </w:pPr>
      <w:r>
        <w:rPr>
          <w:rFonts w:ascii="Arial" w:hAnsi="Arial" w:cs="Arial"/>
          <w:b/>
          <w:bCs/>
        </w:rPr>
        <w:t>Urząd Gminy w Krzęcinie</w:t>
      </w:r>
    </w:p>
    <w:p w:rsidR="00547A6A" w:rsidRDefault="00547A6A" w:rsidP="00781544">
      <w:pPr>
        <w:widowControl w:val="0"/>
        <w:autoSpaceDE w:val="0"/>
        <w:autoSpaceDN w:val="0"/>
        <w:adjustRightInd w:val="0"/>
        <w:ind w:left="5940"/>
      </w:pPr>
      <w:r>
        <w:rPr>
          <w:rFonts w:ascii="Arial" w:hAnsi="Arial" w:cs="Arial"/>
          <w:b/>
          <w:bCs/>
        </w:rPr>
        <w:t>ul. Tylna 7</w:t>
      </w:r>
      <w:r>
        <w:t xml:space="preserve">, </w:t>
      </w:r>
      <w:r>
        <w:rPr>
          <w:rFonts w:ascii="Arial" w:hAnsi="Arial" w:cs="Arial"/>
          <w:b/>
          <w:bCs/>
        </w:rPr>
        <w:t>73-231 Krzęcin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26" style="position:absolute;z-index:-251658240" from="-5.8pt,28.1pt" to="468.15pt,28.1pt" o:allowincell="f" strokeweight=".16931mm"/>
        </w:pict>
      </w:r>
      <w:r>
        <w:rPr>
          <w:noProof/>
        </w:rPr>
        <w:pict>
          <v:line id="_x0000_s1027" style="position:absolute;z-index:-251657216" from="467.9pt,27.85pt" to="467.9pt,163.6pt" o:allowincell="f" strokeweight=".48pt"/>
        </w:pict>
      </w:r>
      <w:r>
        <w:rPr>
          <w:noProof/>
        </w:rPr>
        <w:pict>
          <v:line id="_x0000_s1028" style="position:absolute;z-index:-251656192" from="-5.8pt,55.45pt" to="468.15pt,55.45pt" o:allowincell="f" strokeweight=".48pt"/>
        </w:pict>
      </w:r>
      <w:r>
        <w:rPr>
          <w:noProof/>
        </w:rPr>
        <w:pict>
          <v:line id="_x0000_s1029" style="position:absolute;z-index:-251655168" from="-5.55pt,27.85pt" to="-5.55pt,163.6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362" w:lineRule="exact"/>
      </w:pPr>
    </w:p>
    <w:p w:rsidR="00547A6A" w:rsidRDefault="00547A6A">
      <w:pPr>
        <w:widowControl w:val="0"/>
        <w:autoSpaceDE w:val="0"/>
        <w:autoSpaceDN w:val="0"/>
        <w:adjustRightInd w:val="0"/>
        <w:ind w:left="3240"/>
      </w:pPr>
      <w:r>
        <w:rPr>
          <w:rFonts w:ascii="Calibri" w:hAnsi="Calibri" w:cs="Calibri"/>
          <w:b/>
          <w:bCs/>
        </w:rPr>
        <w:t>1. OZNACZENIE INICJATORA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30" style="position:absolute;z-index:-251654144" from="-5.8pt,120.6pt" to="468.15pt,120.6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13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39" w:lineRule="auto"/>
      </w:pPr>
      <w:r>
        <w:rPr>
          <w:rFonts w:ascii="Calibri" w:hAnsi="Calibri" w:cs="Calibri"/>
          <w:sz w:val="16"/>
          <w:szCs w:val="16"/>
        </w:rPr>
        <w:t>*NALEŻY PODAĆ IMIĘ/IMIONA I NAZWISKA, A TAKŻE ADRESY WNIOSKODAWCY/WNIOSKODAWCÓW WYSTĘPUJACYCH O REALIZACJĘ</w:t>
      </w:r>
    </w:p>
    <w:p w:rsidR="00547A6A" w:rsidRDefault="00547A6A">
      <w:pPr>
        <w:widowControl w:val="0"/>
        <w:autoSpaceDE w:val="0"/>
        <w:autoSpaceDN w:val="0"/>
        <w:adjustRightInd w:val="0"/>
        <w:spacing w:line="29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39" w:lineRule="auto"/>
      </w:pPr>
      <w:r>
        <w:rPr>
          <w:rFonts w:ascii="Calibri" w:hAnsi="Calibri" w:cs="Calibri"/>
          <w:sz w:val="16"/>
          <w:szCs w:val="16"/>
        </w:rPr>
        <w:t>ZADANIA PUBLICZNEGO W RAMACH INICJATYWY LOKALNEJ)</w:t>
      </w:r>
    </w:p>
    <w:p w:rsidR="00547A6A" w:rsidRDefault="00547A6A">
      <w:pPr>
        <w:widowControl w:val="0"/>
        <w:autoSpaceDE w:val="0"/>
        <w:autoSpaceDN w:val="0"/>
        <w:adjustRightInd w:val="0"/>
        <w:spacing w:line="239" w:lineRule="exact"/>
      </w:pPr>
      <w:r>
        <w:rPr>
          <w:noProof/>
        </w:rPr>
        <w:pict>
          <v:line id="_x0000_s1031" style="position:absolute;z-index:-251653120" from="-5.8pt,11.95pt" to="468.15pt,11.95pt" o:allowincell="f" strokeweight=".48pt"/>
        </w:pict>
      </w:r>
      <w:r>
        <w:rPr>
          <w:noProof/>
        </w:rPr>
        <w:pict>
          <v:line id="_x0000_s1032" style="position:absolute;z-index:-251652096" from="467.9pt,11.7pt" to="467.9pt,147.45pt" o:allowincell="f" strokeweight=".48pt"/>
        </w:pict>
      </w:r>
      <w:r>
        <w:rPr>
          <w:noProof/>
        </w:rPr>
        <w:pict>
          <v:line id="_x0000_s1033" style="position:absolute;z-index:-251651072" from="-5.8pt,39.3pt" to="468.15pt,39.3pt" o:allowincell="f" strokeweight=".48pt"/>
        </w:pict>
      </w:r>
      <w:r>
        <w:rPr>
          <w:noProof/>
        </w:rPr>
        <w:pict>
          <v:line id="_x0000_s1034" style="position:absolute;z-index:-251650048" from="-5.55pt,11.7pt" to="-5.55pt,147.4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ind w:left="3280"/>
      </w:pPr>
      <w:r>
        <w:rPr>
          <w:rFonts w:ascii="Calibri" w:hAnsi="Calibri" w:cs="Calibri"/>
          <w:b/>
          <w:bCs/>
        </w:rPr>
        <w:t>2. SPOSÓB REPREZENTACJI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35" style="position:absolute;z-index:-251649024" from="-5.8pt,120.6pt" to="468.15pt,120.6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48" w:lineRule="exact"/>
      </w:pPr>
    </w:p>
    <w:p w:rsidR="00547A6A" w:rsidRDefault="00547A6A">
      <w:pPr>
        <w:widowControl w:val="0"/>
        <w:overflowPunct w:val="0"/>
        <w:autoSpaceDE w:val="0"/>
        <w:autoSpaceDN w:val="0"/>
        <w:adjustRightInd w:val="0"/>
        <w:spacing w:line="237" w:lineRule="auto"/>
        <w:ind w:right="80"/>
      </w:pPr>
      <w:r>
        <w:rPr>
          <w:rFonts w:ascii="Calibri" w:hAnsi="Calibri" w:cs="Calibri"/>
          <w:sz w:val="16"/>
          <w:szCs w:val="16"/>
        </w:rPr>
        <w:t>*NALEŻY PODAĆ IMIĘ/IMIONA I NAZWISKA OSÓB REPREZENTUJĄCYCH WNIOSKODAWCÓW ZAŁĄCZAJĄC STOSOWNE PEŁNOMOCNICTWO, JEŻELI INICJATOR NIE USTANOWIŁ PEŁNOMOCNIKA NALEŻY WPISAĆ „NIE DOTYCZY”</w:t>
      </w:r>
    </w:p>
    <w:p w:rsidR="00547A6A" w:rsidRDefault="00547A6A">
      <w:pPr>
        <w:widowControl w:val="0"/>
        <w:autoSpaceDE w:val="0"/>
        <w:autoSpaceDN w:val="0"/>
        <w:adjustRightInd w:val="0"/>
        <w:spacing w:line="239" w:lineRule="exact"/>
      </w:pPr>
      <w:r>
        <w:rPr>
          <w:noProof/>
        </w:rPr>
        <w:pict>
          <v:line id="_x0000_s1036" style="position:absolute;z-index:-251648000" from="-5.8pt,11.9pt" to="468.15pt,11.9pt" o:allowincell="f" strokeweight=".48pt"/>
        </w:pict>
      </w:r>
      <w:r>
        <w:rPr>
          <w:noProof/>
        </w:rPr>
        <w:pict>
          <v:line id="_x0000_s1037" style="position:absolute;z-index:-251646976" from="-5.55pt,11.7pt" to="-5.55pt,195.55pt" o:allowincell="f" strokeweight=".48pt"/>
        </w:pict>
      </w:r>
      <w:r>
        <w:rPr>
          <w:noProof/>
        </w:rPr>
        <w:pict>
          <v:line id="_x0000_s1038" style="position:absolute;z-index:-251645952" from="467.9pt,11.7pt" to="467.9pt,195.5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ind w:left="1780"/>
      </w:pPr>
      <w:r>
        <w:rPr>
          <w:rFonts w:ascii="Calibri" w:hAnsi="Calibri" w:cs="Calibri"/>
          <w:b/>
          <w:bCs/>
        </w:rPr>
        <w:t>3. NAZWA I SZCZEGÓŁOWY OPIS ZADANIA PUBLICZNEGO</w:t>
      </w:r>
    </w:p>
    <w:p w:rsidR="00547A6A" w:rsidRDefault="00547A6A">
      <w:pPr>
        <w:widowControl w:val="0"/>
        <w:autoSpaceDE w:val="0"/>
        <w:autoSpaceDN w:val="0"/>
        <w:adjustRightInd w:val="0"/>
        <w:spacing w:line="256" w:lineRule="exact"/>
      </w:pPr>
      <w:r>
        <w:rPr>
          <w:noProof/>
        </w:rPr>
        <w:pict>
          <v:line id="_x0000_s1039" style="position:absolute;z-index:-251644928" from="-5.8pt,12.7pt" to="468.15pt,12.7pt" o:allowincell="f" strokeweight=".16931mm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39" w:lineRule="auto"/>
        <w:ind w:left="4260"/>
      </w:pPr>
      <w:r>
        <w:rPr>
          <w:rFonts w:ascii="Calibri" w:hAnsi="Calibri" w:cs="Calibri"/>
          <w:b/>
          <w:bCs/>
          <w:sz w:val="20"/>
          <w:szCs w:val="20"/>
        </w:rPr>
        <w:t>NAZWA: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312" w:lineRule="exact"/>
      </w:pPr>
    </w:p>
    <w:p w:rsidR="00547A6A" w:rsidRDefault="00547A6A">
      <w:pPr>
        <w:widowControl w:val="0"/>
        <w:autoSpaceDE w:val="0"/>
        <w:autoSpaceDN w:val="0"/>
        <w:adjustRightInd w:val="0"/>
        <w:ind w:left="2720"/>
      </w:pPr>
      <w:r>
        <w:rPr>
          <w:rFonts w:ascii="Calibri" w:hAnsi="Calibri" w:cs="Calibri"/>
          <w:b/>
          <w:bCs/>
          <w:sz w:val="20"/>
          <w:szCs w:val="20"/>
        </w:rPr>
        <w:t>SZCZEGÓŁOWY OPIS ZADANIA PUBLICZNEGO:</w:t>
      </w:r>
    </w:p>
    <w:p w:rsidR="00547A6A" w:rsidRDefault="00547A6A">
      <w:pPr>
        <w:widowControl w:val="0"/>
        <w:autoSpaceDE w:val="0"/>
        <w:autoSpaceDN w:val="0"/>
        <w:adjustRightInd w:val="0"/>
        <w:sectPr w:rsidR="00547A6A">
          <w:pgSz w:w="11900" w:h="16838"/>
          <w:pgMar w:top="894" w:right="1420" w:bottom="1440" w:left="1420" w:header="708" w:footer="708" w:gutter="0"/>
          <w:cols w:space="708" w:equalWidth="0">
            <w:col w:w="9060"/>
          </w:cols>
          <w:noEndnote/>
        </w:sectPr>
      </w:pPr>
      <w:r>
        <w:rPr>
          <w:noProof/>
        </w:rPr>
        <w:pict>
          <v:line id="_x0000_s1040" style="position:absolute;z-index:-251643904" from="-5.8pt,65.95pt" to="468.15pt,65.95pt" o:allowincell="f" strokeweight=".16931mm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bookmarkStart w:id="1" w:name="page2"/>
      <w:bookmarkEnd w:id="1"/>
      <w:r>
        <w:rPr>
          <w:noProof/>
        </w:rPr>
        <w:pict>
          <v:line id="_x0000_s1041" style="position:absolute;z-index:-251642880;mso-position-horizontal-relative:page;mso-position-vertical-relative:page" from="65.15pt,45.2pt" to="539.15pt,45.2pt" o:allowincell="f" strokeweight=".16931mm">
            <w10:wrap anchorx="page" anchory="page"/>
          </v:line>
        </w:pict>
      </w:r>
      <w:r>
        <w:rPr>
          <w:noProof/>
        </w:rPr>
        <w:pict>
          <v:line id="_x0000_s1042" style="position:absolute;z-index:-251641856;mso-position-horizontal-relative:page;mso-position-vertical-relative:page" from="65.4pt,45pt" to="65.4pt,233.85pt" o:allowincell="f" strokeweight=".48pt">
            <w10:wrap anchorx="page" anchory="page"/>
          </v:line>
        </w:pict>
      </w:r>
      <w:r>
        <w:rPr>
          <w:noProof/>
        </w:rPr>
        <w:pict>
          <v:line id="_x0000_s1043" style="position:absolute;z-index:-251640832;mso-position-horizontal-relative:page;mso-position-vertical-relative:page" from="538.9pt,45pt" to="538.9pt,233.85pt" o:allowincell="f" strokeweight=".48pt">
            <w10:wrap anchorx="page" anchory="page"/>
          </v:line>
        </w:pict>
      </w:r>
      <w:r>
        <w:rPr>
          <w:noProof/>
        </w:rPr>
        <w:pict>
          <v:line id="_x0000_s1044" style="position:absolute;z-index:-251639808;mso-position-horizontal-relative:page;mso-position-vertical-relative:page" from="65.15pt,233.65pt" to="539.15pt,233.65pt" o:allowincell="f" strokeweight=".16931mm">
            <w10:wrap anchorx="page" anchory="page"/>
          </v:line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69" w:lineRule="exact"/>
      </w:pPr>
    </w:p>
    <w:p w:rsidR="00547A6A" w:rsidRDefault="00547A6A">
      <w:pPr>
        <w:widowControl w:val="0"/>
        <w:overflowPunct w:val="0"/>
        <w:autoSpaceDE w:val="0"/>
        <w:autoSpaceDN w:val="0"/>
        <w:adjustRightInd w:val="0"/>
        <w:spacing w:line="237" w:lineRule="auto"/>
      </w:pPr>
      <w:r>
        <w:rPr>
          <w:rFonts w:ascii="Calibri" w:hAnsi="Calibri" w:cs="Calibri"/>
          <w:sz w:val="16"/>
          <w:szCs w:val="16"/>
        </w:rPr>
        <w:t>*NALEŻY PODAĆ NAZWĘ ZADANIA, A TAKŻE OPISAĆ ZAKRES REALIZOWANEGO PRZEDSIĘWZIĘCIA, ZAKŁADANE REZULTATY I CELOWOŚĆ REALIZACJIZ PUNKTU WIDZENIA POTRZEB MIESZKAŃCÓW POWIATU CHOSZCZEŃSKIEGO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45" style="position:absolute;z-index:-251638784" from="-5.8pt,33.05pt" to="468.15pt,33.05pt" o:allowincell="f" strokeweight=".48pt"/>
        </w:pict>
      </w:r>
      <w:r>
        <w:rPr>
          <w:noProof/>
        </w:rPr>
        <w:pict>
          <v:line id="_x0000_s1046" style="position:absolute;z-index:-251637760" from="-5.8pt,60.45pt" to="468.15pt,60.45pt" o:allowincell="f" strokeweight=".16931mm"/>
        </w:pict>
      </w:r>
      <w:r>
        <w:rPr>
          <w:noProof/>
        </w:rPr>
        <w:pict>
          <v:line id="_x0000_s1047" style="position:absolute;z-index:-251636736" from="-5.55pt,32.85pt" to="-5.55pt,141.8pt" o:allowincell="f" strokeweight=".48pt"/>
        </w:pict>
      </w:r>
      <w:r>
        <w:rPr>
          <w:noProof/>
        </w:rPr>
        <w:pict>
          <v:line id="_x0000_s1048" style="position:absolute;z-index:-251635712" from="467.9pt,32.85pt" to="467.9pt,141.8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64" w:lineRule="exact"/>
      </w:pPr>
    </w:p>
    <w:p w:rsidR="00547A6A" w:rsidRDefault="00547A6A">
      <w:pPr>
        <w:widowControl w:val="0"/>
        <w:autoSpaceDE w:val="0"/>
        <w:autoSpaceDN w:val="0"/>
        <w:adjustRightInd w:val="0"/>
        <w:ind w:left="3360"/>
      </w:pPr>
      <w:r>
        <w:rPr>
          <w:rFonts w:ascii="Calibri" w:hAnsi="Calibri" w:cs="Calibri"/>
          <w:b/>
          <w:bCs/>
        </w:rPr>
        <w:t>4. LOKALIZACJA ZADANIA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49" style="position:absolute;z-index:-251634688" from="-5.8pt,93.7pt" to="468.15pt,93.7pt" o:allowincell="f" strokeweight=".16931mm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310" w:lineRule="exact"/>
      </w:pPr>
    </w:p>
    <w:p w:rsidR="00547A6A" w:rsidRDefault="00547A6A">
      <w:pPr>
        <w:widowControl w:val="0"/>
        <w:overflowPunct w:val="0"/>
        <w:autoSpaceDE w:val="0"/>
        <w:autoSpaceDN w:val="0"/>
        <w:adjustRightInd w:val="0"/>
        <w:spacing w:line="235" w:lineRule="auto"/>
        <w:ind w:right="160"/>
      </w:pPr>
      <w:r>
        <w:rPr>
          <w:rFonts w:ascii="Calibri" w:hAnsi="Calibri" w:cs="Calibri"/>
          <w:sz w:val="16"/>
          <w:szCs w:val="16"/>
        </w:rPr>
        <w:t>*NALEŻY WSKAZAĆ MIEJSCOWOŚĆ/ MIEJSCOWOŚCI W KTÓRYCH BĘDZIE REALIZOWANE ZADANIE A TAKŻE UZASADNIAJĄC PRZYJĘCIE TAKIEJ A NIE INNEJ LOKALIZACJI, ZWŁASZCZA W PRZYPADKU ZADAŃ INWESTYCYJNYCH</w:t>
      </w:r>
    </w:p>
    <w:p w:rsidR="00547A6A" w:rsidRDefault="00547A6A">
      <w:pPr>
        <w:widowControl w:val="0"/>
        <w:autoSpaceDE w:val="0"/>
        <w:autoSpaceDN w:val="0"/>
        <w:adjustRightInd w:val="0"/>
        <w:spacing w:line="240" w:lineRule="exact"/>
      </w:pPr>
      <w:r>
        <w:rPr>
          <w:noProof/>
        </w:rPr>
        <w:pict>
          <v:line id="_x0000_s1050" style="position:absolute;z-index:-251633664" from="-5.8pt,11.95pt" to="468.15pt,11.95pt" o:allowincell="f" strokeweight=".16931mm"/>
        </w:pict>
      </w:r>
      <w:r>
        <w:rPr>
          <w:noProof/>
        </w:rPr>
        <w:pict>
          <v:line id="_x0000_s1051" style="position:absolute;z-index:-251632640" from="-5.8pt,39.3pt" to="468.15pt,39.3pt" o:allowincell="f" strokeweight=".48pt"/>
        </w:pict>
      </w:r>
      <w:r>
        <w:rPr>
          <w:noProof/>
        </w:rPr>
        <w:pict>
          <v:line id="_x0000_s1052" style="position:absolute;z-index:-251631616" from="-5.55pt,11.7pt" to="-5.55pt,68.6pt" o:allowincell="f" strokeweight=".48pt"/>
        </w:pict>
      </w:r>
      <w:r>
        <w:rPr>
          <w:noProof/>
        </w:rPr>
        <w:pict>
          <v:line id="_x0000_s1053" style="position:absolute;z-index:-251630592" from="467.9pt,11.7pt" to="467.9pt,68.6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ind w:left="2340"/>
      </w:pPr>
      <w:r>
        <w:rPr>
          <w:rFonts w:ascii="Calibri" w:hAnsi="Calibri" w:cs="Calibri"/>
          <w:b/>
          <w:bCs/>
        </w:rPr>
        <w:t>5. CAŁKOWITY KOSZT ZADANIA PUBLICZNEGO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54" style="position:absolute;z-index:-251629568" from="-5.8pt,41.75pt" to="468.15pt,41.7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36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39" w:lineRule="auto"/>
      </w:pPr>
      <w:r>
        <w:rPr>
          <w:rFonts w:ascii="Calibri" w:hAnsi="Calibri" w:cs="Calibri"/>
          <w:sz w:val="16"/>
          <w:szCs w:val="16"/>
        </w:rPr>
        <w:t>*KOSZT NALEŻY WYRAZIĆ W PLN</w:t>
      </w:r>
    </w:p>
    <w:p w:rsidR="00547A6A" w:rsidRDefault="00547A6A">
      <w:pPr>
        <w:widowControl w:val="0"/>
        <w:autoSpaceDE w:val="0"/>
        <w:autoSpaceDN w:val="0"/>
        <w:adjustRightInd w:val="0"/>
        <w:spacing w:line="239" w:lineRule="exact"/>
      </w:pPr>
      <w:r>
        <w:rPr>
          <w:noProof/>
        </w:rPr>
        <w:pict>
          <v:line id="_x0000_s1055" style="position:absolute;z-index:-251628544" from="-5.8pt,11.95pt" to="468.15pt,11.95pt" o:allowincell="f" strokeweight=".48pt"/>
        </w:pict>
      </w:r>
      <w:r>
        <w:rPr>
          <w:noProof/>
        </w:rPr>
        <w:pict>
          <v:line id="_x0000_s1056" style="position:absolute;z-index:-251627520" from="-5.55pt,11.7pt" to="-5.55pt,227.95pt" o:allowincell="f" strokeweight=".48pt"/>
        </w:pict>
      </w:r>
      <w:r>
        <w:rPr>
          <w:noProof/>
        </w:rPr>
        <w:pict>
          <v:line id="_x0000_s1057" style="position:absolute;z-index:-251626496" from="-5.8pt,39.3pt" to="468.15pt,39.3pt" o:allowincell="f" strokeweight=".16931mm"/>
        </w:pict>
      </w:r>
      <w:r>
        <w:rPr>
          <w:noProof/>
        </w:rPr>
        <w:pict>
          <v:line id="_x0000_s1058" style="position:absolute;z-index:-251625472" from="467.9pt,11.7pt" to="467.9pt,227.9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ind w:left="2500"/>
      </w:pPr>
      <w:r>
        <w:rPr>
          <w:rFonts w:ascii="Calibri" w:hAnsi="Calibri" w:cs="Calibri"/>
          <w:b/>
          <w:bCs/>
        </w:rPr>
        <w:t>6. WKŁAD PRACY SPOŁECZNEJ INICJATORA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59" style="position:absolute;z-index:-251624448" from="-5.8pt,201.15pt" to="468.15pt,201.15pt" o:allowincell="f" strokeweight=".16931mm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58" w:lineRule="exact"/>
      </w:pPr>
    </w:p>
    <w:p w:rsidR="00547A6A" w:rsidRDefault="00547A6A">
      <w:pPr>
        <w:widowControl w:val="0"/>
        <w:overflowPunct w:val="0"/>
        <w:autoSpaceDE w:val="0"/>
        <w:autoSpaceDN w:val="0"/>
        <w:adjustRightInd w:val="0"/>
        <w:spacing w:line="237" w:lineRule="auto"/>
        <w:ind w:right="40"/>
      </w:pPr>
      <w:r>
        <w:rPr>
          <w:rFonts w:ascii="Calibri" w:hAnsi="Calibri" w:cs="Calibri"/>
          <w:sz w:val="16"/>
          <w:szCs w:val="16"/>
        </w:rPr>
        <w:t>*NALEŻY OPISAĆ RODZAJ PRAC SPOŁECZNYCH WYKONYWANYCH PRZEZ INICJATORA, DOKONUJĄC JEDNOCZEŚNIE ICH WYCENY W PLN PRZY JEDNOCZESNYM OPISIE METODOLOGII WYLICZENIA WARTOŚCI PRACY SPOŁECZNEJ</w:t>
      </w:r>
    </w:p>
    <w:p w:rsidR="00547A6A" w:rsidRDefault="00547A6A">
      <w:pPr>
        <w:widowControl w:val="0"/>
        <w:autoSpaceDE w:val="0"/>
        <w:autoSpaceDN w:val="0"/>
        <w:adjustRightInd w:val="0"/>
        <w:sectPr w:rsidR="00547A6A">
          <w:pgSz w:w="11900" w:h="16838"/>
          <w:pgMar w:top="1440" w:right="1660" w:bottom="1440" w:left="1420" w:header="708" w:footer="708" w:gutter="0"/>
          <w:cols w:space="708" w:equalWidth="0">
            <w:col w:w="8820"/>
          </w:cols>
          <w:noEndnote/>
        </w:sectPr>
      </w:pPr>
    </w:p>
    <w:p w:rsidR="00547A6A" w:rsidRDefault="00547A6A">
      <w:pPr>
        <w:widowControl w:val="0"/>
        <w:autoSpaceDE w:val="0"/>
        <w:autoSpaceDN w:val="0"/>
        <w:adjustRightInd w:val="0"/>
        <w:ind w:left="2840"/>
      </w:pPr>
      <w:bookmarkStart w:id="2" w:name="page3"/>
      <w:bookmarkEnd w:id="2"/>
      <w:r>
        <w:rPr>
          <w:noProof/>
        </w:rPr>
        <w:pict>
          <v:line id="_x0000_s1060" style="position:absolute;left:0;text-align:left;z-index:-251623424;mso-position-horizontal-relative:page;mso-position-vertical-relative:page" from="65.15pt,45.2pt" to="539.15pt,45.2pt" o:allowincell="f" strokeweight=".16931mm">
            <w10:wrap anchorx="page" anchory="page"/>
          </v:line>
        </w:pict>
      </w:r>
      <w:r>
        <w:rPr>
          <w:noProof/>
        </w:rPr>
        <w:pict>
          <v:line id="_x0000_s1061" style="position:absolute;left:0;text-align:left;z-index:-251622400;mso-position-horizontal-relative:page;mso-position-vertical-relative:page" from="65.15pt,72.45pt" to="539.15pt,72.45pt" o:allowincell="f" strokeweight=".16931mm">
            <w10:wrap anchorx="page" anchory="page"/>
          </v:line>
        </w:pict>
      </w:r>
      <w:r>
        <w:rPr>
          <w:noProof/>
        </w:rPr>
        <w:pict>
          <v:line id="_x0000_s1062" style="position:absolute;left:0;text-align:left;z-index:-251621376;mso-position-horizontal-relative:page;mso-position-vertical-relative:page" from="65.4pt,45pt" to="65.4pt,153.85pt" o:allowincell="f" strokeweight=".48pt">
            <w10:wrap anchorx="page" anchory="page"/>
          </v:line>
        </w:pict>
      </w:r>
      <w:r>
        <w:rPr>
          <w:noProof/>
        </w:rPr>
        <w:pict>
          <v:line id="_x0000_s1063" style="position:absolute;left:0;text-align:left;z-index:-251620352;mso-position-horizontal-relative:page;mso-position-vertical-relative:page" from="538.9pt,45pt" to="538.9pt,153.85pt" o:allowincell="f" strokeweight=".48pt">
            <w10:wrap anchorx="page" anchory="page"/>
          </v:line>
        </w:pict>
      </w:r>
      <w:r>
        <w:rPr>
          <w:rFonts w:ascii="Calibri" w:hAnsi="Calibri" w:cs="Calibri"/>
          <w:b/>
          <w:bCs/>
        </w:rPr>
        <w:t>7. WKŁAD FINANSOWY INICJATORA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64" style="position:absolute;z-index:-251619328" from="-5.8pt,93.7pt" to="468.15pt,93.7pt" o:allowincell="f" strokeweight=".16931mm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75" w:lineRule="exact"/>
      </w:pPr>
    </w:p>
    <w:p w:rsidR="00547A6A" w:rsidRDefault="00547A6A">
      <w:pPr>
        <w:widowControl w:val="0"/>
        <w:autoSpaceDE w:val="0"/>
        <w:autoSpaceDN w:val="0"/>
        <w:adjustRightInd w:val="0"/>
      </w:pPr>
      <w:r>
        <w:rPr>
          <w:rFonts w:ascii="Calibri" w:hAnsi="Calibri" w:cs="Calibri"/>
          <w:sz w:val="16"/>
          <w:szCs w:val="16"/>
        </w:rPr>
        <w:t>*NALEŻY WYRAZIĆ GO W PLN</w:t>
      </w:r>
    </w:p>
    <w:p w:rsidR="00547A6A" w:rsidRDefault="00547A6A">
      <w:pPr>
        <w:widowControl w:val="0"/>
        <w:autoSpaceDE w:val="0"/>
        <w:autoSpaceDN w:val="0"/>
        <w:adjustRightInd w:val="0"/>
        <w:spacing w:line="238" w:lineRule="exact"/>
      </w:pPr>
      <w:r>
        <w:rPr>
          <w:noProof/>
        </w:rPr>
        <w:pict>
          <v:line id="_x0000_s1065" style="position:absolute;z-index:-251618304" from="-5.8pt,11.9pt" to="468.15pt,11.9pt" o:allowincell="f" strokeweight=".16931mm"/>
        </w:pict>
      </w:r>
      <w:r>
        <w:rPr>
          <w:noProof/>
        </w:rPr>
        <w:pict>
          <v:line id="_x0000_s1066" style="position:absolute;z-index:-251617280" from="-5.55pt,11.65pt" to="-5.55pt,147.4pt" o:allowincell="f" strokeweight=".48pt"/>
        </w:pict>
      </w:r>
      <w:r>
        <w:rPr>
          <w:noProof/>
        </w:rPr>
        <w:pict>
          <v:line id="_x0000_s1067" style="position:absolute;z-index:-251616256" from="-5.8pt,39.25pt" to="468.15pt,39.25pt" o:allowincell="f" strokeweight=".48pt"/>
        </w:pict>
      </w:r>
      <w:r>
        <w:rPr>
          <w:noProof/>
        </w:rPr>
        <w:pict>
          <v:line id="_x0000_s1068" style="position:absolute;z-index:-251615232" from="467.9pt,11.65pt" to="467.9pt,147.4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ind w:left="2920"/>
      </w:pPr>
      <w:r>
        <w:rPr>
          <w:rFonts w:ascii="Calibri" w:hAnsi="Calibri" w:cs="Calibri"/>
          <w:b/>
          <w:bCs/>
        </w:rPr>
        <w:t>8. WKŁAD RZECZOWY INICJATORA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69" style="position:absolute;z-index:-251614208" from="-5.8pt,120.6pt" to="468.15pt,120.6pt" o:allowincell="f" strokeweight=".16931mm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13" w:lineRule="exact"/>
      </w:pPr>
    </w:p>
    <w:p w:rsidR="00547A6A" w:rsidRDefault="00547A6A">
      <w:pPr>
        <w:widowControl w:val="0"/>
        <w:autoSpaceDE w:val="0"/>
        <w:autoSpaceDN w:val="0"/>
        <w:adjustRightInd w:val="0"/>
      </w:pPr>
      <w:r>
        <w:rPr>
          <w:rFonts w:ascii="Calibri" w:hAnsi="Calibri" w:cs="Calibri"/>
          <w:sz w:val="16"/>
          <w:szCs w:val="16"/>
        </w:rPr>
        <w:t>*NALEŻY OPISAĆ RODZAJ WKŁADU RZECZOWEGO WNOSZONEGO PRZEZ INICJATORA, DOKONUJĄC JEDNOCZEŚNIE JEGO WYCENY W PLN</w:t>
      </w:r>
    </w:p>
    <w:p w:rsidR="00547A6A" w:rsidRDefault="00547A6A">
      <w:pPr>
        <w:widowControl w:val="0"/>
        <w:autoSpaceDE w:val="0"/>
        <w:autoSpaceDN w:val="0"/>
        <w:adjustRightInd w:val="0"/>
        <w:spacing w:line="30" w:lineRule="exact"/>
      </w:pPr>
    </w:p>
    <w:p w:rsidR="00547A6A" w:rsidRDefault="00547A6A">
      <w:pPr>
        <w:widowControl w:val="0"/>
        <w:autoSpaceDE w:val="0"/>
        <w:autoSpaceDN w:val="0"/>
        <w:adjustRightInd w:val="0"/>
      </w:pPr>
      <w:r>
        <w:rPr>
          <w:rFonts w:ascii="Calibri" w:hAnsi="Calibri" w:cs="Calibri"/>
          <w:sz w:val="16"/>
          <w:szCs w:val="16"/>
        </w:rPr>
        <w:t>PRZY JEDNOCZESNYM OPISIE METODOLOGII WYLICZENIA WARTOŚCI WKŁADU RZECZOWEGO</w:t>
      </w:r>
    </w:p>
    <w:p w:rsidR="00547A6A" w:rsidRDefault="00547A6A">
      <w:pPr>
        <w:widowControl w:val="0"/>
        <w:autoSpaceDE w:val="0"/>
        <w:autoSpaceDN w:val="0"/>
        <w:adjustRightInd w:val="0"/>
        <w:spacing w:line="238" w:lineRule="exact"/>
      </w:pPr>
      <w:r>
        <w:rPr>
          <w:noProof/>
        </w:rPr>
        <w:pict>
          <v:line id="_x0000_s1070" style="position:absolute;z-index:-251613184" from="-5.8pt,11.8pt" to="468.15pt,11.8pt" o:allowincell="f" strokeweight=".16931mm"/>
        </w:pict>
      </w:r>
      <w:r>
        <w:rPr>
          <w:noProof/>
        </w:rPr>
        <w:pict>
          <v:line id="_x0000_s1071" style="position:absolute;z-index:-251612160" from="-5.8pt,39.15pt" to="468.15pt,39.15pt" o:allowincell="f" strokeweight=".48pt"/>
        </w:pict>
      </w:r>
      <w:r>
        <w:rPr>
          <w:noProof/>
        </w:rPr>
        <w:pict>
          <v:line id="_x0000_s1072" style="position:absolute;z-index:-251611136" from="-5.55pt,11.55pt" to="-5.55pt,174.15pt" o:allowincell="f" strokeweight=".48pt"/>
        </w:pict>
      </w:r>
      <w:r>
        <w:rPr>
          <w:noProof/>
        </w:rPr>
        <w:pict>
          <v:line id="_x0000_s1073" style="position:absolute;z-index:-251610112" from="467.9pt,11.55pt" to="467.9pt,174.1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ind w:left="520"/>
      </w:pPr>
      <w:r>
        <w:rPr>
          <w:rFonts w:ascii="Calibri" w:hAnsi="Calibri" w:cs="Calibri"/>
          <w:b/>
          <w:bCs/>
        </w:rPr>
        <w:t>9. STOPIEŃ PRZYGOTOWANIA INICJATORA DO REALIZACJI ZADANIA PUBLICZNEGO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74" style="position:absolute;z-index:-251609088" from="-5.8pt,147.35pt" to="468.15pt,147.3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383" w:lineRule="exact"/>
      </w:pPr>
    </w:p>
    <w:p w:rsidR="00547A6A" w:rsidRDefault="00547A6A">
      <w:pPr>
        <w:widowControl w:val="0"/>
        <w:overflowPunct w:val="0"/>
        <w:autoSpaceDE w:val="0"/>
        <w:autoSpaceDN w:val="0"/>
        <w:adjustRightInd w:val="0"/>
        <w:spacing w:line="254" w:lineRule="auto"/>
        <w:jc w:val="both"/>
      </w:pPr>
      <w:r>
        <w:rPr>
          <w:rFonts w:ascii="Calibri" w:hAnsi="Calibri" w:cs="Calibri"/>
          <w:sz w:val="16"/>
          <w:szCs w:val="16"/>
        </w:rPr>
        <w:t>*NALEŻY OPISAĆ STOPIEŃ ZAAWANSOWANIA PRAC W RAMACH PRZYGOTOWANIA ZADANIA PUBLICZNEGO DO REALIZACJI, DOSTĘPNY WNIOSKODAWCY POTENCJAŁ, ŚRODKI, MOŻLIWOŚCI, OPRACOWANE DO TEJ PORY DOKUMENTY, LUB TE, KTÓRE SĄ DOPIERO W TRAKCIE OPRACOWYWANIA, EWENTUALNE ZEZWOLENIA JAKIE UDAŁO SIĘ UZYSKAĆ (JEŻELI DOTYCZY)</w:t>
      </w:r>
    </w:p>
    <w:p w:rsidR="00547A6A" w:rsidRDefault="00547A6A">
      <w:pPr>
        <w:widowControl w:val="0"/>
        <w:autoSpaceDE w:val="0"/>
        <w:autoSpaceDN w:val="0"/>
        <w:adjustRightInd w:val="0"/>
        <w:spacing w:line="228" w:lineRule="exact"/>
      </w:pPr>
      <w:r>
        <w:rPr>
          <w:noProof/>
        </w:rPr>
        <w:pict>
          <v:line id="_x0000_s1075" style="position:absolute;z-index:-251608064" from="-5.8pt,11.35pt" to="468.15pt,11.35pt" o:allowincell="f" strokeweight=".16931mm"/>
        </w:pict>
      </w:r>
      <w:r>
        <w:rPr>
          <w:noProof/>
        </w:rPr>
        <w:pict>
          <v:line id="_x0000_s1076" style="position:absolute;z-index:-251607040" from="467.9pt,11.1pt" to="467.9pt,200.65pt" o:allowincell="f" strokeweight=".48pt"/>
        </w:pict>
      </w:r>
      <w:r>
        <w:rPr>
          <w:noProof/>
        </w:rPr>
        <w:pict>
          <v:line id="_x0000_s1077" style="position:absolute;z-index:-251606016" from="-5.55pt,11.1pt" to="-5.55pt,200.6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ind w:left="2960"/>
      </w:pPr>
      <w:r>
        <w:rPr>
          <w:rFonts w:ascii="Calibri" w:hAnsi="Calibri" w:cs="Calibri"/>
          <w:b/>
          <w:bCs/>
        </w:rPr>
        <w:t>10. DOŚWIADCZENIE INICJATORA</w:t>
      </w:r>
    </w:p>
    <w:p w:rsidR="00547A6A" w:rsidRDefault="00547A6A">
      <w:pPr>
        <w:widowControl w:val="0"/>
        <w:autoSpaceDE w:val="0"/>
        <w:autoSpaceDN w:val="0"/>
        <w:adjustRightInd w:val="0"/>
        <w:sectPr w:rsidR="00547A6A">
          <w:pgSz w:w="11900" w:h="16838"/>
          <w:pgMar w:top="904" w:right="1540" w:bottom="897" w:left="1420" w:header="708" w:footer="708" w:gutter="0"/>
          <w:cols w:space="708" w:equalWidth="0">
            <w:col w:w="8940"/>
          </w:cols>
          <w:noEndnote/>
        </w:sectPr>
      </w:pPr>
      <w:r>
        <w:rPr>
          <w:noProof/>
        </w:rPr>
        <w:pict>
          <v:line id="_x0000_s1078" style="position:absolute;z-index:-251604992" from="-5.8pt,12.7pt" to="468.15pt,12.7pt" o:allowincell="f" strokeweight=".48pt"/>
        </w:pict>
      </w:r>
      <w:r>
        <w:rPr>
          <w:noProof/>
        </w:rPr>
        <w:pict>
          <v:line id="_x0000_s1079" style="position:absolute;z-index:-251603968" from="-5.8pt,174.35pt" to="468.15pt,174.3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323" w:lineRule="exact"/>
      </w:pPr>
    </w:p>
    <w:p w:rsidR="00547A6A" w:rsidRDefault="00547A6A">
      <w:pPr>
        <w:widowControl w:val="0"/>
        <w:overflowPunct w:val="0"/>
        <w:autoSpaceDE w:val="0"/>
        <w:autoSpaceDN w:val="0"/>
        <w:adjustRightInd w:val="0"/>
        <w:spacing w:line="262" w:lineRule="auto"/>
        <w:jc w:val="both"/>
      </w:pPr>
      <w:r>
        <w:rPr>
          <w:rFonts w:ascii="Calibri" w:hAnsi="Calibri" w:cs="Calibri"/>
          <w:sz w:val="16"/>
          <w:szCs w:val="16"/>
        </w:rPr>
        <w:t>*NALEŻY OPISAĆ DOŚWIADCZENIE JAKIM DYSPONUJE INICJATOR, ALBO POSZCZEGÓLNE OSOBY REPREZENTUJĄCE INICJATORA. W PRZYPADKU WYKORZYSTYWANIA DOŚWIADCZENIA OSÓB NIE ZWIĄZANYCH Z INICJATOREM NALEŻY PODAĆ NA JAKIEJ ZASADZIE ZOSTANĄ ONE ZAANGAŻOWANE DO REALIZACJI ZADANIA PUBLICZNEGO OBJĘTEGO WNIOSKIEM. DOŚWIADCZENIE POWINNO BYĆ ADEKWATNE DO RODZAJU ZADANIA PUBLICZNEGO JAKIE ZOSTAŁO ZAPROPONOWANE DO REALIZACJI W RAMACH INICJATYWY LOKALNEJ.</w:t>
      </w:r>
    </w:p>
    <w:p w:rsidR="00547A6A" w:rsidRDefault="00547A6A">
      <w:pPr>
        <w:widowControl w:val="0"/>
        <w:autoSpaceDE w:val="0"/>
        <w:autoSpaceDN w:val="0"/>
        <w:adjustRightInd w:val="0"/>
        <w:sectPr w:rsidR="00547A6A">
          <w:type w:val="continuous"/>
          <w:pgSz w:w="11900" w:h="16838"/>
          <w:pgMar w:top="904" w:right="1400" w:bottom="897" w:left="1420" w:header="708" w:footer="708" w:gutter="0"/>
          <w:cols w:space="708" w:equalWidth="0">
            <w:col w:w="9080"/>
          </w:cols>
          <w:noEndnote/>
        </w:sectPr>
      </w:pPr>
    </w:p>
    <w:p w:rsidR="00547A6A" w:rsidRDefault="00547A6A">
      <w:pPr>
        <w:widowControl w:val="0"/>
        <w:autoSpaceDE w:val="0"/>
        <w:autoSpaceDN w:val="0"/>
        <w:adjustRightInd w:val="0"/>
        <w:ind w:left="840"/>
      </w:pPr>
      <w:bookmarkStart w:id="3" w:name="page4"/>
      <w:bookmarkEnd w:id="3"/>
      <w:r>
        <w:rPr>
          <w:noProof/>
        </w:rPr>
        <w:pict>
          <v:line id="_x0000_s1080" style="position:absolute;left:0;text-align:left;z-index:-251602944;mso-position-horizontal-relative:page;mso-position-vertical-relative:page" from="65.15pt,45.2pt" to="539.15pt,45.2pt" o:allowincell="f" strokeweight=".16931mm">
            <w10:wrap anchorx="page" anchory="page"/>
          </v:line>
        </w:pict>
      </w:r>
      <w:r>
        <w:rPr>
          <w:noProof/>
        </w:rPr>
        <w:pict>
          <v:line id="_x0000_s1081" style="position:absolute;left:0;text-align:left;z-index:-251601920;mso-position-horizontal-relative:page;mso-position-vertical-relative:page" from="65.15pt,72.45pt" to="539.15pt,72.45pt" o:allowincell="f" strokeweight=".16931mm">
            <w10:wrap anchorx="page" anchory="page"/>
          </v:line>
        </w:pict>
      </w:r>
      <w:r>
        <w:rPr>
          <w:noProof/>
        </w:rPr>
        <w:pict>
          <v:line id="_x0000_s1082" style="position:absolute;left:0;text-align:left;z-index:-251600896;mso-position-horizontal-relative:page;mso-position-vertical-relative:page" from="65.4pt,45pt" to="65.4pt,153.85pt" o:allowincell="f" strokeweight=".48pt">
            <w10:wrap anchorx="page" anchory="page"/>
          </v:line>
        </w:pict>
      </w:r>
      <w:r>
        <w:rPr>
          <w:noProof/>
        </w:rPr>
        <w:pict>
          <v:line id="_x0000_s1083" style="position:absolute;left:0;text-align:left;z-index:-251599872;mso-position-horizontal-relative:page;mso-position-vertical-relative:page" from="538.9pt,45pt" to="538.9pt,153.85pt" o:allowincell="f" strokeweight=".48pt">
            <w10:wrap anchorx="page" anchory="page"/>
          </v:line>
        </w:pict>
      </w:r>
      <w:r>
        <w:rPr>
          <w:rFonts w:ascii="Calibri" w:hAnsi="Calibri" w:cs="Calibri"/>
          <w:b/>
          <w:bCs/>
        </w:rPr>
        <w:t>11. OSOBA WYZNACZONA PRZEZ INICJATORA DO KONTAKTÓW ROBOCZYCH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84" style="position:absolute;z-index:-251598848" from="-5.8pt,93.7pt" to="468.15pt,93.7pt" o:allowincell="f" strokeweight=".16931mm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75" w:lineRule="exact"/>
      </w:pPr>
    </w:p>
    <w:p w:rsidR="00547A6A" w:rsidRDefault="00547A6A">
      <w:pPr>
        <w:widowControl w:val="0"/>
        <w:autoSpaceDE w:val="0"/>
        <w:autoSpaceDN w:val="0"/>
        <w:adjustRightInd w:val="0"/>
      </w:pPr>
      <w:r>
        <w:rPr>
          <w:rFonts w:ascii="Calibri" w:hAnsi="Calibri" w:cs="Calibri"/>
          <w:sz w:val="16"/>
          <w:szCs w:val="16"/>
        </w:rPr>
        <w:t>*NALEŻY PODAĆ IMIĘ I NAZWISKO, ADRES, NUMER TELEFONU I ADRES SKRZYNKI E-MAILOWEJ OSOBY UPOWAŻNIONEJ DO KONTAKTÓW</w:t>
      </w:r>
    </w:p>
    <w:p w:rsidR="00547A6A" w:rsidRDefault="00547A6A">
      <w:pPr>
        <w:widowControl w:val="0"/>
        <w:autoSpaceDE w:val="0"/>
        <w:autoSpaceDN w:val="0"/>
        <w:adjustRightInd w:val="0"/>
        <w:spacing w:line="30" w:lineRule="exact"/>
      </w:pPr>
    </w:p>
    <w:p w:rsidR="00547A6A" w:rsidRDefault="00547A6A">
      <w:pPr>
        <w:widowControl w:val="0"/>
        <w:autoSpaceDE w:val="0"/>
        <w:autoSpaceDN w:val="0"/>
        <w:adjustRightInd w:val="0"/>
      </w:pPr>
      <w:r>
        <w:rPr>
          <w:rFonts w:ascii="Calibri" w:hAnsi="Calibri" w:cs="Calibri"/>
          <w:sz w:val="16"/>
          <w:szCs w:val="16"/>
        </w:rPr>
        <w:t>ZE STRONY INICJATORA</w:t>
      </w:r>
    </w:p>
    <w:p w:rsidR="00547A6A" w:rsidRDefault="00547A6A">
      <w:pPr>
        <w:widowControl w:val="0"/>
        <w:autoSpaceDE w:val="0"/>
        <w:autoSpaceDN w:val="0"/>
        <w:adjustRightInd w:val="0"/>
        <w:spacing w:line="238" w:lineRule="exact"/>
      </w:pPr>
      <w:r>
        <w:rPr>
          <w:noProof/>
        </w:rPr>
        <w:pict>
          <v:line id="_x0000_s1085" style="position:absolute;z-index:-251597824" from="-5.8pt,11.75pt" to="468.15pt,11.75pt" o:allowincell="f" strokeweight=".16931mm"/>
        </w:pict>
      </w:r>
      <w:r>
        <w:rPr>
          <w:noProof/>
        </w:rPr>
        <w:pict>
          <v:line id="_x0000_s1086" style="position:absolute;z-index:-251596800" from="-5.55pt,11.55pt" to="-5.55pt,174.15pt" o:allowincell="f" strokeweight=".48pt"/>
        </w:pict>
      </w:r>
      <w:r>
        <w:rPr>
          <w:noProof/>
        </w:rPr>
        <w:pict>
          <v:line id="_x0000_s1087" style="position:absolute;z-index:-251595776" from="-5.8pt,39.15pt" to="468.15pt,39.15pt" o:allowincell="f" strokeweight=".16931mm"/>
        </w:pict>
      </w:r>
      <w:r>
        <w:rPr>
          <w:noProof/>
        </w:rPr>
        <w:pict>
          <v:line id="_x0000_s1088" style="position:absolute;z-index:-251594752" from="467.9pt,11.55pt" to="467.9pt,174.1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ind w:left="1800"/>
      </w:pPr>
      <w:r>
        <w:rPr>
          <w:rFonts w:ascii="Calibri" w:hAnsi="Calibri" w:cs="Calibri"/>
          <w:b/>
          <w:bCs/>
        </w:rPr>
        <w:t>12. WYKAZ ZAŁĄCZNIKÓW DOŁĄCZONYCH DO WNIOSKU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89" style="position:absolute;z-index:-251593728" from="-5.8pt,147.35pt" to="468.15pt,147.35pt" o:allowincell="f" strokeweight=".48pt"/>
        </w:pic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348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39" w:lineRule="auto"/>
      </w:pPr>
      <w:r>
        <w:rPr>
          <w:rFonts w:ascii="Calibri" w:hAnsi="Calibri" w:cs="Calibri"/>
          <w:sz w:val="16"/>
          <w:szCs w:val="16"/>
        </w:rPr>
        <w:t>*NALEŻY WYMIENIĆ ZAŁĄCZNIKI JAKIE INICJATOR DOŁĄCZYŁ DO WNIOSKU</w:t>
      </w:r>
    </w:p>
    <w:p w:rsidR="00547A6A" w:rsidRDefault="00547A6A">
      <w:pPr>
        <w:widowControl w:val="0"/>
        <w:autoSpaceDE w:val="0"/>
        <w:autoSpaceDN w:val="0"/>
        <w:adjustRightInd w:val="0"/>
        <w:spacing w:line="274" w:lineRule="exact"/>
      </w:pPr>
    </w:p>
    <w:p w:rsidR="00547A6A" w:rsidRDefault="00547A6A">
      <w:pPr>
        <w:widowControl w:val="0"/>
        <w:overflowPunct w:val="0"/>
        <w:autoSpaceDE w:val="0"/>
        <w:autoSpaceDN w:val="0"/>
        <w:adjustRightInd w:val="0"/>
        <w:spacing w:line="224" w:lineRule="auto"/>
        <w:jc w:val="both"/>
      </w:pPr>
      <w:r>
        <w:rPr>
          <w:rFonts w:ascii="Arial" w:hAnsi="Arial" w:cs="Arial"/>
          <w:sz w:val="20"/>
          <w:szCs w:val="20"/>
        </w:rPr>
        <w:t>Wyrażam/y zgodę na przetwarzanie moich/naszych danych osobowych w trakcie prowadzenia spraw w zakresie inicjatywy lokalnej, zgodnie z ustawą z dnia 29 sierpnia 1997 r. o ochronie danych osobowych (Dz. U. z 2002 r., Nr 101, poz. 926 ze zmianami).</w:t>
      </w:r>
    </w:p>
    <w:p w:rsidR="00547A6A" w:rsidRDefault="00547A6A">
      <w:pPr>
        <w:widowControl w:val="0"/>
        <w:autoSpaceDE w:val="0"/>
        <w:autoSpaceDN w:val="0"/>
        <w:adjustRightInd w:val="0"/>
        <w:spacing w:line="200" w:lineRule="exact"/>
      </w:pPr>
    </w:p>
    <w:p w:rsidR="00547A6A" w:rsidRDefault="00547A6A">
      <w:pPr>
        <w:widowControl w:val="0"/>
        <w:autoSpaceDE w:val="0"/>
        <w:autoSpaceDN w:val="0"/>
        <w:adjustRightInd w:val="0"/>
        <w:spacing w:line="237" w:lineRule="exact"/>
      </w:pPr>
    </w:p>
    <w:p w:rsidR="00547A6A" w:rsidRDefault="00547A6A">
      <w:pPr>
        <w:widowControl w:val="0"/>
        <w:autoSpaceDE w:val="0"/>
        <w:autoSpaceDN w:val="0"/>
        <w:adjustRightInd w:val="0"/>
        <w:ind w:left="5700"/>
      </w:pPr>
      <w:r>
        <w:rPr>
          <w:rFonts w:ascii="Arial" w:hAnsi="Arial" w:cs="Arial"/>
        </w:rPr>
        <w:t>..................................................</w:t>
      </w:r>
    </w:p>
    <w:p w:rsidR="00547A6A" w:rsidRDefault="00547A6A">
      <w:pPr>
        <w:widowControl w:val="0"/>
        <w:autoSpaceDE w:val="0"/>
        <w:autoSpaceDN w:val="0"/>
        <w:adjustRightInd w:val="0"/>
        <w:spacing w:line="224" w:lineRule="auto"/>
        <w:ind w:left="6660"/>
      </w:pPr>
      <w:r>
        <w:rPr>
          <w:rFonts w:ascii="Arial" w:hAnsi="Arial" w:cs="Arial"/>
          <w:sz w:val="16"/>
          <w:szCs w:val="16"/>
        </w:rPr>
        <w:t>(podpis/y Inicjatora)</w:t>
      </w:r>
    </w:p>
    <w:sectPr w:rsidR="00547A6A" w:rsidSect="000A7BD1">
      <w:pgSz w:w="11900" w:h="16838"/>
      <w:pgMar w:top="904" w:right="1420" w:bottom="1440" w:left="1420" w:header="708" w:footer="708" w:gutter="0"/>
      <w:cols w:space="708" w:equalWidth="0">
        <w:col w:w="906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embedSystemFonts/>
  <w:bordersDoNotSurroundHeader/>
  <w:bordersDoNotSurroundFooter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544"/>
    <w:rsid w:val="00067D91"/>
    <w:rsid w:val="000A010D"/>
    <w:rsid w:val="000A7BD1"/>
    <w:rsid w:val="001A07AD"/>
    <w:rsid w:val="001E4BB4"/>
    <w:rsid w:val="00363354"/>
    <w:rsid w:val="003E011D"/>
    <w:rsid w:val="00533C0C"/>
    <w:rsid w:val="00547A6A"/>
    <w:rsid w:val="00610FDC"/>
    <w:rsid w:val="00781544"/>
    <w:rsid w:val="008228E8"/>
    <w:rsid w:val="00891DA5"/>
    <w:rsid w:val="00911B96"/>
    <w:rsid w:val="00A63AAA"/>
    <w:rsid w:val="00A84C75"/>
    <w:rsid w:val="00AE2A7B"/>
    <w:rsid w:val="00BC1F19"/>
    <w:rsid w:val="00D14B3E"/>
    <w:rsid w:val="00FC1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BD1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483</Words>
  <Characters>2903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SEKRETARZ</dc:creator>
  <cp:keywords/>
  <dc:description/>
  <cp:lastModifiedBy>Rada Gminy Krzęcin</cp:lastModifiedBy>
  <cp:revision>5</cp:revision>
  <dcterms:created xsi:type="dcterms:W3CDTF">2015-02-17T06:51:00Z</dcterms:created>
  <dcterms:modified xsi:type="dcterms:W3CDTF">2015-04-29T12:01:00Z</dcterms:modified>
</cp:coreProperties>
</file>